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22343FDA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FDD287B" w14:textId="77777777"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F265CED" wp14:editId="7DC7F53E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8449A5" w14:textId="77777777"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265CED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14:paraId="548449A5" w14:textId="77777777"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266AA50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7A0784F" w14:textId="77777777" w:rsidR="003D1B71" w:rsidRPr="00665F95" w:rsidRDefault="00000000" w:rsidP="00310F17">
            <w:pPr>
              <w:pStyle w:val="Ttulo"/>
            </w:pPr>
            <w:sdt>
              <w:sdtPr>
                <w:id w:val="-1625693074"/>
                <w:placeholder>
                  <w:docPart w:val="D8846DEBBDE94BADB6A6091608310A52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lang w:bidi="es-ES"/>
                  </w:rPr>
                  <w:t>[Nombre]</w:t>
                </w:r>
              </w:sdtContent>
            </w:sdt>
            <w:r w:rsidR="003D1B71" w:rsidRPr="00665F95">
              <w:rPr>
                <w:lang w:bidi="es-ES"/>
              </w:rPr>
              <w:br/>
            </w:r>
            <w:sdt>
              <w:sdtPr>
                <w:id w:val="1980958706"/>
                <w:placeholder>
                  <w:docPart w:val="D8CC351838134EB08B0560CC23C3BC5E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lang w:bidi="es-ES"/>
                  </w:rPr>
                  <w:t>[Apellidos]</w:t>
                </w:r>
              </w:sdtContent>
            </w:sdt>
          </w:p>
        </w:tc>
      </w:tr>
      <w:tr w:rsidR="003D1B71" w:rsidRPr="00CA16E3" w14:paraId="4A43BE1C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9824DCF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6EFE035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5B791B35" w14:textId="77777777" w:rsidR="00281FE1" w:rsidRPr="00281FE1" w:rsidRDefault="00281FE1" w:rsidP="00281FE1">
            <w:pPr>
              <w:pStyle w:val="Ttulo2"/>
              <w:rPr>
                <w:b w:val="0"/>
              </w:rPr>
            </w:pPr>
            <w:r w:rsidRPr="00281FE1">
              <w:rPr>
                <w:b w:val="0"/>
              </w:rPr>
              <w:t>LUGAR Y FECHA DE NACIMIENTO:</w:t>
            </w:r>
          </w:p>
          <w:p w14:paraId="5015A4CF" w14:textId="77777777" w:rsidR="00281FE1" w:rsidRPr="00281FE1" w:rsidRDefault="00281FE1" w:rsidP="00281FE1">
            <w:pPr>
              <w:pStyle w:val="Ttulo2"/>
              <w:rPr>
                <w:b w:val="0"/>
              </w:rPr>
            </w:pPr>
            <w:r w:rsidRPr="00281FE1">
              <w:rPr>
                <w:b w:val="0"/>
              </w:rPr>
              <w:t xml:space="preserve">CURP: </w:t>
            </w:r>
          </w:p>
          <w:p w14:paraId="696069E5" w14:textId="77777777" w:rsidR="003D1B71" w:rsidRDefault="00281FE1" w:rsidP="00F20161">
            <w:pPr>
              <w:pStyle w:val="Ttulo2"/>
            </w:pPr>
            <w:r w:rsidRPr="00281FE1">
              <w:t xml:space="preserve">DATOS ACADÉMICOS </w:t>
            </w:r>
          </w:p>
          <w:p w14:paraId="32CB6815" w14:textId="77777777" w:rsidR="00281FE1" w:rsidRPr="005C4F9E" w:rsidRDefault="00281FE1" w:rsidP="00281FE1">
            <w:pPr>
              <w:rPr>
                <w:b/>
              </w:rPr>
            </w:pPr>
            <w:r w:rsidRPr="005C4F9E">
              <w:rPr>
                <w:b/>
              </w:rPr>
              <w:t xml:space="preserve">BACHILLERATO: </w:t>
            </w:r>
          </w:p>
          <w:p w14:paraId="4064CB11" w14:textId="77777777" w:rsidR="003D1B71" w:rsidRPr="00665F95" w:rsidRDefault="00000000" w:rsidP="00665F95">
            <w:pPr>
              <w:pStyle w:val="Fechas"/>
              <w:spacing w:line="216" w:lineRule="auto"/>
            </w:pPr>
            <w:sdt>
              <w:sdtPr>
                <w:id w:val="201059472"/>
                <w:placeholder>
                  <w:docPart w:val="7E0AC8C17D674B019EFE1EFEF916AE80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419934752"/>
                <w:placeholder>
                  <w:docPart w:val="4A94784053AA4C49AC954EB952D031ED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3A7DA4B8" w14:textId="36C42C70" w:rsidR="00296B31" w:rsidRDefault="00C44821" w:rsidP="00296B31">
            <w:pPr>
              <w:pStyle w:val="Experiencia"/>
              <w:spacing w:after="0"/>
            </w:pPr>
            <w:r>
              <w:t>INSTITUCIÓN</w:t>
            </w:r>
            <w:r w:rsidR="00296B31">
              <w:t xml:space="preserve"> EN LA QUE REALIZÓ SUS ESTUDIOS</w:t>
            </w:r>
          </w:p>
          <w:p w14:paraId="75CF120E" w14:textId="5CCA76F2" w:rsidR="003D1B71" w:rsidRDefault="00C44821" w:rsidP="00296B31">
            <w:pPr>
              <w:pStyle w:val="Experiencia"/>
              <w:spacing w:after="0"/>
            </w:pPr>
            <w:r>
              <w:t>DOCUMENTO OBTENIDO</w:t>
            </w:r>
          </w:p>
          <w:p w14:paraId="5E41F84E" w14:textId="77777777" w:rsidR="00296B31" w:rsidRDefault="00296B31" w:rsidP="00296B31">
            <w:pPr>
              <w:pStyle w:val="Experiencia"/>
              <w:spacing w:after="0"/>
            </w:pPr>
          </w:p>
          <w:p w14:paraId="23F49CD9" w14:textId="77777777" w:rsidR="00281FE1" w:rsidRPr="005C4F9E" w:rsidRDefault="00281FE1" w:rsidP="005C4F9E">
            <w:pPr>
              <w:pStyle w:val="Experiencia"/>
              <w:spacing w:after="0" w:line="216" w:lineRule="auto"/>
              <w:rPr>
                <w:b/>
              </w:rPr>
            </w:pPr>
            <w:r w:rsidRPr="005C4F9E">
              <w:rPr>
                <w:b/>
              </w:rPr>
              <w:t>LICENCIATURA</w:t>
            </w:r>
          </w:p>
          <w:p w14:paraId="7A31EAC0" w14:textId="77777777" w:rsidR="003D1B71" w:rsidRPr="00665F95" w:rsidRDefault="00000000" w:rsidP="005C4F9E">
            <w:pPr>
              <w:pStyle w:val="Experiencia"/>
              <w:spacing w:after="0" w:line="216" w:lineRule="auto"/>
            </w:pPr>
            <w:sdt>
              <w:sdtPr>
                <w:id w:val="1889063361"/>
                <w:placeholder>
                  <w:docPart w:val="A753CC69E2CA422FB1991B454B23B8E1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1060751496"/>
                <w:placeholder>
                  <w:docPart w:val="D23A88760FA44852B92F378BAC8E5686"/>
                </w:placeholder>
                <w:temporary/>
                <w:showingPlcHdr/>
                <w15:appearance w15:val="hidden"/>
              </w:sdtPr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14:paraId="42974F05" w14:textId="046207FC" w:rsidR="00296B31" w:rsidRDefault="00281FE1" w:rsidP="00296B31">
            <w:pPr>
              <w:pStyle w:val="Experiencia"/>
              <w:numPr>
                <w:ilvl w:val="0"/>
                <w:numId w:val="17"/>
              </w:numPr>
              <w:spacing w:after="0" w:line="216" w:lineRule="auto"/>
              <w:ind w:left="206" w:hanging="206"/>
              <w:rPr>
                <w:rStyle w:val="Textoennegrita"/>
                <w:rFonts w:eastAsia="Calibri"/>
                <w:lang w:bidi="es-ES"/>
              </w:rPr>
            </w:pPr>
            <w:r>
              <w:t>INSTITUCIÓN</w:t>
            </w:r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296B31">
              <w:t>EN LA QUE REALIZÓ SUS ESTUDIOS</w:t>
            </w:r>
          </w:p>
          <w:p w14:paraId="250A6EF3" w14:textId="77777777" w:rsidR="00296B31" w:rsidRDefault="003D1B71" w:rsidP="005C4F9E">
            <w:pPr>
              <w:pStyle w:val="Experiencia"/>
              <w:spacing w:after="0" w:line="216" w:lineRule="auto"/>
            </w:pPr>
            <w:r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r w:rsidR="005C4F9E">
              <w:t>FECHA DE TITULACIÓN</w:t>
            </w:r>
          </w:p>
          <w:p w14:paraId="6807B13F" w14:textId="1C4F21B1" w:rsidR="003D1B71" w:rsidRPr="00296B31" w:rsidRDefault="003D1B71" w:rsidP="005C4F9E">
            <w:pPr>
              <w:pStyle w:val="Experiencia"/>
              <w:spacing w:after="0" w:line="216" w:lineRule="auto"/>
              <w:rPr>
                <w:rStyle w:val="Textoennegrita"/>
                <w:rFonts w:eastAsia="Calibri"/>
                <w:color w:val="auto"/>
                <w:lang w:bidi="es-ES"/>
              </w:rPr>
            </w:pPr>
            <w:r w:rsidRPr="00296B31">
              <w:rPr>
                <w:rStyle w:val="Textoennegrita"/>
                <w:rFonts w:eastAsia="Calibri"/>
                <w:color w:val="auto"/>
                <w:lang w:bidi="es-ES"/>
              </w:rPr>
              <w:t xml:space="preserve">• </w:t>
            </w:r>
            <w:r w:rsidR="00C44821" w:rsidRPr="00296B31">
              <w:rPr>
                <w:rStyle w:val="Textoennegrita"/>
                <w:rFonts w:eastAsia="Calibri"/>
                <w:color w:val="auto"/>
                <w:lang w:bidi="es-ES"/>
              </w:rPr>
              <w:t>C</w:t>
            </w:r>
            <w:r w:rsidR="00DF26A6" w:rsidRPr="00296B31">
              <w:rPr>
                <w:rStyle w:val="Textoennegrita"/>
                <w:rFonts w:eastAsia="Calibri"/>
                <w:color w:val="auto"/>
                <w:lang w:bidi="es-ES"/>
              </w:rPr>
              <w:t>É</w:t>
            </w:r>
            <w:r w:rsidR="00C44821" w:rsidRPr="00296B31">
              <w:rPr>
                <w:rStyle w:val="Textoennegrita"/>
                <w:rFonts w:eastAsia="Calibri"/>
                <w:color w:val="auto"/>
                <w:lang w:bidi="es-ES"/>
              </w:rPr>
              <w:t>DULA PROFESIONAL FEDERAL</w:t>
            </w:r>
          </w:p>
          <w:p w14:paraId="30445A95" w14:textId="32944B54" w:rsidR="00F01FB0" w:rsidRDefault="00F01FB0" w:rsidP="00F01FB0">
            <w:pPr>
              <w:pStyle w:val="Ttulo2"/>
            </w:pPr>
            <w:r>
              <w:t>OTROS ESTUDIOS REALIZADOS</w:t>
            </w:r>
            <w:r w:rsidR="00DF26A6">
              <w:t>:</w:t>
            </w:r>
          </w:p>
          <w:p w14:paraId="4953D5ED" w14:textId="77777777" w:rsidR="00C44821" w:rsidRDefault="00C44821" w:rsidP="00F01FB0">
            <w:pPr>
              <w:pStyle w:val="Ttulo2"/>
            </w:pPr>
            <w:r>
              <w:t xml:space="preserve">FORMACIÓN CONTINUA: </w:t>
            </w:r>
          </w:p>
          <w:p w14:paraId="3042D019" w14:textId="77777777" w:rsidR="00C44821" w:rsidRDefault="00C44821" w:rsidP="00C44821">
            <w:r w:rsidRPr="005C4F9E">
              <w:rPr>
                <w:b/>
              </w:rPr>
              <w:t>CURSOS /</w:t>
            </w:r>
            <w:r>
              <w:rPr>
                <w:b/>
              </w:rPr>
              <w:t xml:space="preserve"> SEMINARIOS/</w:t>
            </w:r>
            <w:r w:rsidRPr="005C4F9E">
              <w:rPr>
                <w:b/>
              </w:rPr>
              <w:t xml:space="preserve"> DIPLOMADOS </w:t>
            </w:r>
          </w:p>
          <w:p w14:paraId="0E36113F" w14:textId="1F8E102C" w:rsidR="00C44821" w:rsidRPr="00C44821" w:rsidRDefault="00C44821" w:rsidP="00C44821">
            <w:pPr>
              <w:rPr>
                <w:b/>
              </w:rPr>
            </w:pPr>
            <w:r>
              <w:t>(</w:t>
            </w:r>
            <w:r w:rsidR="00DF26A6">
              <w:t>Ú</w:t>
            </w:r>
            <w:r>
              <w:t>LTIMO</w:t>
            </w:r>
            <w:r w:rsidR="00DF26A6">
              <w:t>S</w:t>
            </w:r>
            <w:r>
              <w:t xml:space="preserve"> TRES AÑOS) </w:t>
            </w:r>
          </w:p>
          <w:p w14:paraId="4B406046" w14:textId="77777777" w:rsidR="003D1B71" w:rsidRDefault="00F01FB0" w:rsidP="00F20161">
            <w:pPr>
              <w:pStyle w:val="Ttulo2"/>
            </w:pPr>
            <w:r>
              <w:t>PRODUCCIÓN ACADÉMICA:</w:t>
            </w:r>
          </w:p>
          <w:p w14:paraId="7FBA34B8" w14:textId="02724824" w:rsidR="003D1B71" w:rsidRDefault="00C44821" w:rsidP="00C44821">
            <w:r w:rsidRPr="0097124C">
              <w:rPr>
                <w:b/>
              </w:rPr>
              <w:t>PARTICIPACI</w:t>
            </w:r>
            <w:r w:rsidR="00DF26A6">
              <w:rPr>
                <w:b/>
              </w:rPr>
              <w:t>Ó</w:t>
            </w:r>
            <w:r w:rsidRPr="0097124C">
              <w:rPr>
                <w:b/>
              </w:rPr>
              <w:t>N EN CONGRESOS</w:t>
            </w:r>
            <w:r w:rsidR="00296B31">
              <w:rPr>
                <w:b/>
              </w:rPr>
              <w:t>:</w:t>
            </w:r>
            <w:r>
              <w:t xml:space="preserve"> </w:t>
            </w:r>
            <w:r w:rsidR="00296B31">
              <w:t>como conferencista, panelista o ponente (Nombre, lugar, fecha del evento, título de la conferencia</w:t>
            </w:r>
            <w:r w:rsidR="00DF26A6">
              <w:t>,</w:t>
            </w:r>
            <w:r w:rsidR="00296B31">
              <w:t xml:space="preserve"> ponencia o panel).</w:t>
            </w:r>
          </w:p>
          <w:p w14:paraId="25856823" w14:textId="627D2473" w:rsidR="00C44821" w:rsidRDefault="00C44821" w:rsidP="00C44821">
            <w:r w:rsidRPr="0097124C">
              <w:rPr>
                <w:b/>
              </w:rPr>
              <w:t>ART</w:t>
            </w:r>
            <w:r w:rsidR="00DF26A6">
              <w:rPr>
                <w:b/>
              </w:rPr>
              <w:t>Í</w:t>
            </w:r>
            <w:r w:rsidRPr="0097124C">
              <w:rPr>
                <w:b/>
              </w:rPr>
              <w:t>CULO PUBLICADO</w:t>
            </w:r>
            <w:r>
              <w:t xml:space="preserve"> </w:t>
            </w:r>
            <w:r w:rsidR="00296B31">
              <w:t>(Título, fecha, medio en que se publicó, registro; si fue en coautoría</w:t>
            </w:r>
            <w:r w:rsidR="00DF26A6">
              <w:t>,</w:t>
            </w:r>
            <w:r w:rsidR="00296B31">
              <w:t xml:space="preserve"> nombres de coautores).</w:t>
            </w:r>
          </w:p>
          <w:p w14:paraId="09F8D2C5" w14:textId="37A367FB" w:rsidR="0097124C" w:rsidRDefault="0097124C" w:rsidP="00C44821">
            <w:r w:rsidRPr="0097124C">
              <w:rPr>
                <w:b/>
              </w:rPr>
              <w:t>CAP</w:t>
            </w:r>
            <w:r w:rsidR="00DF26A6">
              <w:rPr>
                <w:b/>
              </w:rPr>
              <w:t>Í</w:t>
            </w:r>
            <w:r w:rsidRPr="0097124C">
              <w:rPr>
                <w:b/>
              </w:rPr>
              <w:t>TULO DE LIBRO O LIBRO</w:t>
            </w:r>
            <w:r>
              <w:t xml:space="preserve"> (</w:t>
            </w:r>
            <w:r w:rsidR="002A5219">
              <w:t>Título, fecha, editorial, registro y lugar donde se publicó; si fue coordinación, autoría o coautoría; poner nombre de los coautores)</w:t>
            </w:r>
            <w:r w:rsidR="00DF26A6">
              <w:t>.</w:t>
            </w:r>
            <w:r>
              <w:t xml:space="preserve"> </w:t>
            </w:r>
          </w:p>
          <w:p w14:paraId="29BA910E" w14:textId="77777777" w:rsidR="00F01FB0" w:rsidRDefault="00F01FB0" w:rsidP="00F01FB0">
            <w:pPr>
              <w:pStyle w:val="Ttulo2"/>
            </w:pPr>
            <w:r>
              <w:t>DATOS LABORALES:</w:t>
            </w:r>
          </w:p>
          <w:p w14:paraId="755B967B" w14:textId="77777777" w:rsidR="00F01FB0" w:rsidRPr="00F01FB0" w:rsidRDefault="00F01FB0" w:rsidP="00F01FB0"/>
          <w:p w14:paraId="55A8E910" w14:textId="4F244AE1" w:rsidR="00F01FB0" w:rsidRDefault="00F01FB0" w:rsidP="00F01FB0">
            <w:pPr>
              <w:pStyle w:val="Listaconvietas"/>
              <w:spacing w:line="216" w:lineRule="auto"/>
              <w:rPr>
                <w:b/>
              </w:rPr>
            </w:pPr>
            <w:r>
              <w:rPr>
                <w:b/>
              </w:rPr>
              <w:t>I</w:t>
            </w:r>
            <w:r w:rsidRPr="005C4F9E">
              <w:rPr>
                <w:b/>
              </w:rPr>
              <w:t>NSTITUCIÓN</w:t>
            </w:r>
            <w:r w:rsidR="002A5219">
              <w:rPr>
                <w:b/>
              </w:rPr>
              <w:t xml:space="preserve"> EN LA QUE LABORA</w:t>
            </w:r>
            <w:r w:rsidRPr="005C4F9E">
              <w:rPr>
                <w:b/>
              </w:rPr>
              <w:t>:</w:t>
            </w:r>
          </w:p>
          <w:p w14:paraId="4C01F8BB" w14:textId="77777777" w:rsidR="00F01FB0" w:rsidRDefault="00F01FB0" w:rsidP="00F01FB0">
            <w:pPr>
              <w:pStyle w:val="Listaconvietas"/>
              <w:spacing w:line="216" w:lineRule="auto"/>
              <w:rPr>
                <w:b/>
              </w:rPr>
            </w:pPr>
            <w:r>
              <w:rPr>
                <w:b/>
              </w:rPr>
              <w:t xml:space="preserve">DOMICILIO: </w:t>
            </w:r>
          </w:p>
          <w:p w14:paraId="02B009AF" w14:textId="77777777" w:rsidR="00F01FB0" w:rsidRPr="005C4F9E" w:rsidRDefault="00F01FB0" w:rsidP="00F01FB0">
            <w:pPr>
              <w:pStyle w:val="Listaconvietas"/>
              <w:spacing w:line="216" w:lineRule="auto"/>
              <w:rPr>
                <w:b/>
              </w:rPr>
            </w:pPr>
            <w:r>
              <w:rPr>
                <w:b/>
              </w:rPr>
              <w:t>ANTIGÜEDAD EN LA INSTITUCIÓN:</w:t>
            </w:r>
          </w:p>
          <w:p w14:paraId="367039B2" w14:textId="77777777" w:rsidR="00F01FB0" w:rsidRDefault="00F01FB0" w:rsidP="00F01FB0">
            <w:pPr>
              <w:pStyle w:val="Listaconvietas"/>
              <w:spacing w:line="216" w:lineRule="auto"/>
              <w:rPr>
                <w:b/>
              </w:rPr>
            </w:pPr>
            <w:r w:rsidRPr="005C4F9E">
              <w:rPr>
                <w:b/>
              </w:rPr>
              <w:lastRenderedPageBreak/>
              <w:t>CARGO/PUESTO:</w:t>
            </w:r>
          </w:p>
          <w:p w14:paraId="0A622136" w14:textId="77777777" w:rsidR="00F01FB0" w:rsidRDefault="00F01FB0" w:rsidP="00F01FB0">
            <w:pPr>
              <w:pStyle w:val="Listaconvietas"/>
              <w:spacing w:line="216" w:lineRule="auto"/>
              <w:rPr>
                <w:b/>
              </w:rPr>
            </w:pPr>
            <w:r>
              <w:rPr>
                <w:b/>
              </w:rPr>
              <w:t>ANTIGÜEDAD EN EL CARGO:</w:t>
            </w:r>
          </w:p>
          <w:p w14:paraId="71A0B9EE" w14:textId="77777777" w:rsidR="00F01FB0" w:rsidRDefault="00F01FB0" w:rsidP="00F01FB0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b/>
              </w:rPr>
            </w:pPr>
          </w:p>
          <w:p w14:paraId="3E09CAD5" w14:textId="424E244D" w:rsidR="00F01FB0" w:rsidRDefault="00F01FB0" w:rsidP="00F01FB0">
            <w:pPr>
              <w:spacing w:line="216" w:lineRule="auto"/>
            </w:pPr>
          </w:p>
          <w:p w14:paraId="18B73276" w14:textId="77777777" w:rsidR="00F01FB0" w:rsidRDefault="00F01FB0" w:rsidP="00F01FB0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b/>
              </w:rPr>
            </w:pPr>
          </w:p>
          <w:p w14:paraId="2DB02595" w14:textId="243B03F9" w:rsidR="00DF26A6" w:rsidRDefault="00DF26A6" w:rsidP="00DF26A6">
            <w:pPr>
              <w:pStyle w:val="Listaconvietas"/>
              <w:numPr>
                <w:ilvl w:val="0"/>
                <w:numId w:val="16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ESCRIBA UN BREVE RESUMEN DE SUS PRINCIPALES RESPONSABILIDADES, LOGROS MÁS DESTACADOS Y EXPECTATIVAS PROFESIONALES</w:t>
            </w:r>
          </w:p>
          <w:p w14:paraId="34510CC2" w14:textId="77777777" w:rsidR="00DF26A6" w:rsidRDefault="00DF26A6" w:rsidP="00F01FB0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b/>
              </w:rPr>
            </w:pPr>
          </w:p>
          <w:p w14:paraId="10897536" w14:textId="77777777" w:rsidR="00DF26A6" w:rsidRDefault="00DF26A6" w:rsidP="00F01FB0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b/>
              </w:rPr>
            </w:pPr>
          </w:p>
          <w:p w14:paraId="47178D9E" w14:textId="31D106C8" w:rsidR="00F01FB0" w:rsidRDefault="00F01FB0" w:rsidP="00DF26A6">
            <w:pPr>
              <w:pStyle w:val="Listaconvietas"/>
              <w:numPr>
                <w:ilvl w:val="0"/>
                <w:numId w:val="16"/>
              </w:numPr>
              <w:spacing w:line="216" w:lineRule="auto"/>
              <w:rPr>
                <w:b/>
              </w:rPr>
            </w:pPr>
            <w:r>
              <w:rPr>
                <w:b/>
              </w:rPr>
              <w:t>ESCRIBA LAS ACTIVIDADES FAVORITAS QUE RELICE POR DIVERSI</w:t>
            </w:r>
            <w:r w:rsidR="002A5219">
              <w:rPr>
                <w:b/>
              </w:rPr>
              <w:t>Ó</w:t>
            </w:r>
            <w:r>
              <w:rPr>
                <w:b/>
              </w:rPr>
              <w:t>N, DISTRACCI</w:t>
            </w:r>
            <w:r w:rsidR="002A5219">
              <w:rPr>
                <w:b/>
              </w:rPr>
              <w:t>Ó</w:t>
            </w:r>
            <w:r>
              <w:rPr>
                <w:b/>
              </w:rPr>
              <w:t xml:space="preserve">N O ESPARCIMIENTO. </w:t>
            </w:r>
          </w:p>
          <w:p w14:paraId="6DA0BB71" w14:textId="77777777" w:rsidR="00F01FB0" w:rsidRPr="00C44821" w:rsidRDefault="00F01FB0" w:rsidP="00C44821"/>
        </w:tc>
      </w:tr>
      <w:tr w:rsidR="003D1B71" w:rsidRPr="00CA16E3" w14:paraId="407A030E" w14:textId="77777777" w:rsidTr="003D1B71">
        <w:trPr>
          <w:trHeight w:val="1164"/>
        </w:trPr>
        <w:tc>
          <w:tcPr>
            <w:tcW w:w="720" w:type="dxa"/>
          </w:tcPr>
          <w:p w14:paraId="23E10CEB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0BB9578F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6060C7A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BD89FDE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5A889D5D" w14:textId="77777777" w:rsidTr="003D1B71">
        <w:trPr>
          <w:trHeight w:val="543"/>
        </w:trPr>
        <w:tc>
          <w:tcPr>
            <w:tcW w:w="720" w:type="dxa"/>
          </w:tcPr>
          <w:p w14:paraId="23D41039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97F0FE9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7B18432E" wp14:editId="6CD63F0F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667E6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A920FC6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02A827777B534ECB8E674F38057CEC24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14:paraId="1073E644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F485E06C40FD42E68F015B9169D0BFAB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423" w:type="dxa"/>
            <w:vMerge/>
          </w:tcPr>
          <w:p w14:paraId="49556F2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D97258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D5C8F9F" w14:textId="77777777" w:rsidTr="003D1B71">
        <w:trPr>
          <w:trHeight w:val="183"/>
        </w:trPr>
        <w:tc>
          <w:tcPr>
            <w:tcW w:w="720" w:type="dxa"/>
          </w:tcPr>
          <w:p w14:paraId="4609DE76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3A8415E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68E0673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03E4D8C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A497D6F" w14:textId="77777777" w:rsidTr="003D1B71">
        <w:trPr>
          <w:trHeight w:val="624"/>
        </w:trPr>
        <w:tc>
          <w:tcPr>
            <w:tcW w:w="720" w:type="dxa"/>
          </w:tcPr>
          <w:p w14:paraId="62FEBE58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1D93246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723E0C52" wp14:editId="516B98F4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C7E8C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46A8E61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2CA73BCF07EE4863AB65B30384FCFD8A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[Su teléfono]</w:t>
                </w:r>
              </w:sdtContent>
            </w:sdt>
          </w:p>
        </w:tc>
        <w:tc>
          <w:tcPr>
            <w:tcW w:w="423" w:type="dxa"/>
            <w:vMerge/>
          </w:tcPr>
          <w:p w14:paraId="66E50F1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C815FE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C3736CE" w14:textId="77777777" w:rsidTr="003D1B71">
        <w:trPr>
          <w:trHeight w:val="183"/>
        </w:trPr>
        <w:tc>
          <w:tcPr>
            <w:tcW w:w="720" w:type="dxa"/>
          </w:tcPr>
          <w:p w14:paraId="405DD4A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AB4EA61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39907CE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71498C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BABAB29" w14:textId="77777777" w:rsidTr="003D1B71">
        <w:trPr>
          <w:trHeight w:val="633"/>
        </w:trPr>
        <w:tc>
          <w:tcPr>
            <w:tcW w:w="720" w:type="dxa"/>
          </w:tcPr>
          <w:p w14:paraId="1D3E758C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0304751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MX" w:eastAsia="es-MX"/>
              </w:rPr>
              <mc:AlternateContent>
                <mc:Choice Requires="wpg">
                  <w:drawing>
                    <wp:inline distT="0" distB="0" distL="0" distR="0" wp14:anchorId="27D7A986" wp14:editId="178F4E3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13E5C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72C9E87" w14:textId="77777777" w:rsidR="003D1B71" w:rsidRPr="00CA16E3" w:rsidRDefault="00000000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59DE1B25691A43999F4B4B2DA72D9BDC"/>
                </w:placeholder>
                <w:temporary/>
                <w:showingPlcHdr/>
                <w15:appearance w15:val="hidden"/>
              </w:sdtPr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423" w:type="dxa"/>
            <w:vMerge/>
          </w:tcPr>
          <w:p w14:paraId="65CA926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75FA78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3423788" w14:textId="77777777" w:rsidTr="003D1B71">
        <w:trPr>
          <w:trHeight w:val="174"/>
        </w:trPr>
        <w:tc>
          <w:tcPr>
            <w:tcW w:w="720" w:type="dxa"/>
          </w:tcPr>
          <w:p w14:paraId="23D1FCB1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9D7E000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9B947B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40086DA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F4B5D63" w14:textId="77777777" w:rsidTr="003D1B71">
        <w:trPr>
          <w:trHeight w:val="633"/>
        </w:trPr>
        <w:tc>
          <w:tcPr>
            <w:tcW w:w="720" w:type="dxa"/>
          </w:tcPr>
          <w:p w14:paraId="0E592A2F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DB41562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50A50EF1" w14:textId="77777777"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673B122F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0357EB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4D55DB1" w14:textId="77777777" w:rsidTr="00665F95">
        <w:trPr>
          <w:trHeight w:val="4071"/>
        </w:trPr>
        <w:tc>
          <w:tcPr>
            <w:tcW w:w="720" w:type="dxa"/>
          </w:tcPr>
          <w:p w14:paraId="094AAB89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10A350F5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64658498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259CA0E6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08780361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E6C96" w14:textId="77777777" w:rsidR="00F5405B" w:rsidRDefault="00F5405B" w:rsidP="00590471">
      <w:r>
        <w:separator/>
      </w:r>
    </w:p>
  </w:endnote>
  <w:endnote w:type="continuationSeparator" w:id="0">
    <w:p w14:paraId="47AC05DE" w14:textId="77777777" w:rsidR="00F5405B" w:rsidRDefault="00F5405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042C3" w14:textId="77777777" w:rsidR="00F5405B" w:rsidRDefault="00F5405B" w:rsidP="00590471">
      <w:r>
        <w:separator/>
      </w:r>
    </w:p>
  </w:footnote>
  <w:footnote w:type="continuationSeparator" w:id="0">
    <w:p w14:paraId="2DFA1448" w14:textId="77777777" w:rsidR="00F5405B" w:rsidRDefault="00F5405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F972" w14:textId="77777777" w:rsidR="00590471" w:rsidRPr="00665F95" w:rsidRDefault="00310F17" w:rsidP="00060042">
    <w:pPr>
      <w:pStyle w:val="Textoindependiente"/>
    </w:pPr>
    <w:r w:rsidRPr="00CA16E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497C095" wp14:editId="0CC3F46A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9CDEBB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90C4F0E"/>
    <w:multiLevelType w:val="hybridMultilevel"/>
    <w:tmpl w:val="A7FE4A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2FA7515"/>
    <w:multiLevelType w:val="hybridMultilevel"/>
    <w:tmpl w:val="FA5AD0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390613007">
    <w:abstractNumId w:val="10"/>
  </w:num>
  <w:num w:numId="2" w16cid:durableId="940920446">
    <w:abstractNumId w:val="12"/>
  </w:num>
  <w:num w:numId="3" w16cid:durableId="392318461">
    <w:abstractNumId w:val="9"/>
  </w:num>
  <w:num w:numId="4" w16cid:durableId="1843230737">
    <w:abstractNumId w:val="16"/>
  </w:num>
  <w:num w:numId="5" w16cid:durableId="2011105151">
    <w:abstractNumId w:val="13"/>
  </w:num>
  <w:num w:numId="6" w16cid:durableId="2097824349">
    <w:abstractNumId w:val="8"/>
  </w:num>
  <w:num w:numId="7" w16cid:durableId="571280921">
    <w:abstractNumId w:val="3"/>
  </w:num>
  <w:num w:numId="8" w16cid:durableId="494227362">
    <w:abstractNumId w:val="2"/>
  </w:num>
  <w:num w:numId="9" w16cid:durableId="988554320">
    <w:abstractNumId w:val="1"/>
  </w:num>
  <w:num w:numId="10" w16cid:durableId="1614052842">
    <w:abstractNumId w:val="0"/>
  </w:num>
  <w:num w:numId="11" w16cid:durableId="2101442163">
    <w:abstractNumId w:val="7"/>
  </w:num>
  <w:num w:numId="12" w16cid:durableId="1619726817">
    <w:abstractNumId w:val="6"/>
  </w:num>
  <w:num w:numId="13" w16cid:durableId="2085445095">
    <w:abstractNumId w:val="5"/>
  </w:num>
  <w:num w:numId="14" w16cid:durableId="1323847443">
    <w:abstractNumId w:val="4"/>
  </w:num>
  <w:num w:numId="15" w16cid:durableId="1254362872">
    <w:abstractNumId w:val="14"/>
  </w:num>
  <w:num w:numId="16" w16cid:durableId="2065564334">
    <w:abstractNumId w:val="11"/>
  </w:num>
  <w:num w:numId="17" w16cid:durableId="14177495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FE1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81FE1"/>
    <w:rsid w:val="00296B31"/>
    <w:rsid w:val="002A5219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C2FC2"/>
    <w:rsid w:val="003D1B71"/>
    <w:rsid w:val="003E73F9"/>
    <w:rsid w:val="004E158A"/>
    <w:rsid w:val="00565C77"/>
    <w:rsid w:val="0056708E"/>
    <w:rsid w:val="005801E5"/>
    <w:rsid w:val="00590471"/>
    <w:rsid w:val="005C4F9E"/>
    <w:rsid w:val="005D01FA"/>
    <w:rsid w:val="00627268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56F2A"/>
    <w:rsid w:val="00967B93"/>
    <w:rsid w:val="0097124C"/>
    <w:rsid w:val="009D090F"/>
    <w:rsid w:val="00A31464"/>
    <w:rsid w:val="00A31B16"/>
    <w:rsid w:val="00A33613"/>
    <w:rsid w:val="00A47A8D"/>
    <w:rsid w:val="00A5726B"/>
    <w:rsid w:val="00AC6C7E"/>
    <w:rsid w:val="00AD1156"/>
    <w:rsid w:val="00B4158A"/>
    <w:rsid w:val="00B574FA"/>
    <w:rsid w:val="00B6466C"/>
    <w:rsid w:val="00BB1B5D"/>
    <w:rsid w:val="00BC22C7"/>
    <w:rsid w:val="00BD195A"/>
    <w:rsid w:val="00C07240"/>
    <w:rsid w:val="00C14078"/>
    <w:rsid w:val="00C44821"/>
    <w:rsid w:val="00CA16E3"/>
    <w:rsid w:val="00CE1E3D"/>
    <w:rsid w:val="00D0373F"/>
    <w:rsid w:val="00D053FA"/>
    <w:rsid w:val="00DC3F0A"/>
    <w:rsid w:val="00DF26A6"/>
    <w:rsid w:val="00E26AED"/>
    <w:rsid w:val="00E73AB8"/>
    <w:rsid w:val="00E90A60"/>
    <w:rsid w:val="00ED47F7"/>
    <w:rsid w:val="00EE7E09"/>
    <w:rsid w:val="00F01FB0"/>
    <w:rsid w:val="00F0223C"/>
    <w:rsid w:val="00F20161"/>
    <w:rsid w:val="00F3235D"/>
    <w:rsid w:val="00F32393"/>
    <w:rsid w:val="00F5405B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719D4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846DEBBDE94BADB6A6091608310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44AD7-8414-40F0-B8F6-D40F2A58BEA5}"/>
      </w:docPartPr>
      <w:docPartBody>
        <w:p w:rsidR="00D25F43" w:rsidRDefault="00A917D3">
          <w:pPr>
            <w:pStyle w:val="D8846DEBBDE94BADB6A6091608310A52"/>
          </w:pPr>
          <w:r w:rsidRPr="00665F95">
            <w:rPr>
              <w:lang w:bidi="es-ES"/>
            </w:rPr>
            <w:t>[Nombre]</w:t>
          </w:r>
        </w:p>
      </w:docPartBody>
    </w:docPart>
    <w:docPart>
      <w:docPartPr>
        <w:name w:val="D8CC351838134EB08B0560CC23C3B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C3A7E-0CFB-4C6B-86F8-9A301117C47E}"/>
      </w:docPartPr>
      <w:docPartBody>
        <w:p w:rsidR="00D25F43" w:rsidRDefault="00A917D3">
          <w:pPr>
            <w:pStyle w:val="D8CC351838134EB08B0560CC23C3BC5E"/>
          </w:pPr>
          <w:r w:rsidRPr="00665F95">
            <w:rPr>
              <w:lang w:bidi="es-ES"/>
            </w:rPr>
            <w:t>[Apellidos]</w:t>
          </w:r>
        </w:p>
      </w:docPartBody>
    </w:docPart>
    <w:docPart>
      <w:docPartPr>
        <w:name w:val="7E0AC8C17D674B019EFE1EFEF916A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6D4F8-5D5C-4745-8D56-5CA9A2449EB3}"/>
      </w:docPartPr>
      <w:docPartBody>
        <w:p w:rsidR="00D25F43" w:rsidRDefault="00A917D3">
          <w:pPr>
            <w:pStyle w:val="7E0AC8C17D674B019EFE1EFEF916AE80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4A94784053AA4C49AC954EB952D03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1DF6F-C362-4FDF-AA9D-08BBEFC1453C}"/>
      </w:docPartPr>
      <w:docPartBody>
        <w:p w:rsidR="00D25F43" w:rsidRDefault="00A917D3">
          <w:pPr>
            <w:pStyle w:val="4A94784053AA4C49AC954EB952D031ED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A753CC69E2CA422FB1991B454B23B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EB3B7-3D50-4C32-9409-F551EB16EC8F}"/>
      </w:docPartPr>
      <w:docPartBody>
        <w:p w:rsidR="00D25F43" w:rsidRDefault="00A917D3">
          <w:pPr>
            <w:pStyle w:val="A753CC69E2CA422FB1991B454B23B8E1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D23A88760FA44852B92F378BAC8E5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DD720-91E3-47D0-BFD1-6FC4FE80DC30}"/>
      </w:docPartPr>
      <w:docPartBody>
        <w:p w:rsidR="00D25F43" w:rsidRDefault="00A917D3">
          <w:pPr>
            <w:pStyle w:val="D23A88760FA44852B92F378BAC8E5686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02A827777B534ECB8E674F38057CE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9F530-F74C-45C4-85D9-65F17474A836}"/>
      </w:docPartPr>
      <w:docPartBody>
        <w:p w:rsidR="00D25F43" w:rsidRDefault="00A917D3">
          <w:pPr>
            <w:pStyle w:val="02A827777B534ECB8E674F38057CEC24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F485E06C40FD42E68F015B9169D0B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7E65D-967D-4B34-B920-20D01EFFB3AA}"/>
      </w:docPartPr>
      <w:docPartBody>
        <w:p w:rsidR="00D25F43" w:rsidRDefault="00A917D3">
          <w:pPr>
            <w:pStyle w:val="F485E06C40FD42E68F015B9169D0BFAB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2CA73BCF07EE4863AB65B30384FCF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989C5-9654-4271-A027-8D3E04BDB12B}"/>
      </w:docPartPr>
      <w:docPartBody>
        <w:p w:rsidR="00D25F43" w:rsidRDefault="00A917D3">
          <w:pPr>
            <w:pStyle w:val="2CA73BCF07EE4863AB65B30384FCFD8A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59DE1B25691A43999F4B4B2DA72D9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9A440-3410-4A31-A845-5B1815E03FA2}"/>
      </w:docPartPr>
      <w:docPartBody>
        <w:p w:rsidR="00D25F43" w:rsidRDefault="00A917D3">
          <w:pPr>
            <w:pStyle w:val="59DE1B25691A43999F4B4B2DA72D9BDC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7D3"/>
    <w:rsid w:val="00096D03"/>
    <w:rsid w:val="002D391B"/>
    <w:rsid w:val="004E0D42"/>
    <w:rsid w:val="008604C7"/>
    <w:rsid w:val="00A917D3"/>
    <w:rsid w:val="00D2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8846DEBBDE94BADB6A6091608310A52">
    <w:name w:val="D8846DEBBDE94BADB6A6091608310A52"/>
  </w:style>
  <w:style w:type="paragraph" w:customStyle="1" w:styleId="D8CC351838134EB08B0560CC23C3BC5E">
    <w:name w:val="D8CC351838134EB08B0560CC23C3BC5E"/>
  </w:style>
  <w:style w:type="paragraph" w:customStyle="1" w:styleId="7E0AC8C17D674B019EFE1EFEF916AE80">
    <w:name w:val="7E0AC8C17D674B019EFE1EFEF916AE80"/>
  </w:style>
  <w:style w:type="paragraph" w:customStyle="1" w:styleId="4A94784053AA4C49AC954EB952D031ED">
    <w:name w:val="4A94784053AA4C49AC954EB952D031ED"/>
  </w:style>
  <w:style w:type="paragraph" w:customStyle="1" w:styleId="A753CC69E2CA422FB1991B454B23B8E1">
    <w:name w:val="A753CC69E2CA422FB1991B454B23B8E1"/>
  </w:style>
  <w:style w:type="paragraph" w:customStyle="1" w:styleId="D23A88760FA44852B92F378BAC8E5686">
    <w:name w:val="D23A88760FA44852B92F378BAC8E5686"/>
  </w:style>
  <w:style w:type="paragraph" w:customStyle="1" w:styleId="02A827777B534ECB8E674F38057CEC24">
    <w:name w:val="02A827777B534ECB8E674F38057CEC24"/>
  </w:style>
  <w:style w:type="paragraph" w:customStyle="1" w:styleId="F485E06C40FD42E68F015B9169D0BFAB">
    <w:name w:val="F485E06C40FD42E68F015B9169D0BFAB"/>
  </w:style>
  <w:style w:type="paragraph" w:customStyle="1" w:styleId="2CA73BCF07EE4863AB65B30384FCFD8A">
    <w:name w:val="2CA73BCF07EE4863AB65B30384FCFD8A"/>
  </w:style>
  <w:style w:type="paragraph" w:customStyle="1" w:styleId="59DE1B25691A43999F4B4B2DA72D9BDC">
    <w:name w:val="59DE1B25691A43999F4B4B2DA72D9BDC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212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INSTITUCIÓN</vt:lpstr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INSTITUCIÓN</dc:title>
  <dc:subject/>
  <dc:creator/>
  <cp:keywords/>
  <dc:description/>
  <cp:lastModifiedBy/>
  <cp:revision>1</cp:revision>
  <dcterms:created xsi:type="dcterms:W3CDTF">2023-03-22T17:04:00Z</dcterms:created>
  <dcterms:modified xsi:type="dcterms:W3CDTF">2023-03-22T17:04:00Z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